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202FB68" w:rsidR="00EC05A7" w:rsidRPr="004F757A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4F757A">
        <w:rPr>
          <w:kern w:val="3"/>
          <w:lang w:val="sr-Cyrl-RS" w:eastAsia="ar-SA"/>
        </w:rPr>
        <w:t>03.04.2025.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7A323CD5" w:rsidR="00EC05A7" w:rsidRPr="004F757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4F757A" w:rsidRPr="004F757A">
        <w:rPr>
          <w:b/>
          <w:bCs/>
          <w:kern w:val="3"/>
          <w:lang w:val="sr-Cyrl-RS" w:eastAsia="ar-SA"/>
        </w:rPr>
        <w:t>Разна роба</w:t>
      </w:r>
      <w:r w:rsidR="004F757A">
        <w:rPr>
          <w:b/>
          <w:bCs/>
          <w:kern w:val="3"/>
          <w:lang w:val="sr-Cyrl-RS" w:eastAsia="ar-SA"/>
        </w:rPr>
        <w:t>- 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ECE3230" w:rsidR="00EC05A7" w:rsidRPr="004F757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4F757A">
        <w:rPr>
          <w:kern w:val="3"/>
          <w:lang w:val="sr-Cyrl-RS" w:eastAsia="ar-SA"/>
        </w:rPr>
        <w:t>до 80.000,00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BB5130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4F757A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5229392" w:rsidR="00EC05A7" w:rsidRPr="004F757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4F757A">
        <w:rPr>
          <w:b/>
          <w:kern w:val="3"/>
          <w:lang w:val="sr-Cyrl-RS" w:eastAsia="ar-SA"/>
        </w:rPr>
        <w:t>гаранција произвођача</w:t>
      </w:r>
    </w:p>
    <w:p w14:paraId="2BE41847" w14:textId="3C7ADECF" w:rsidR="00EC05A7" w:rsidRPr="003C67F7" w:rsidRDefault="003C67F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3C67F7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50C285F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3C67F7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4606C1E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4F757A">
        <w:rPr>
          <w:kern w:val="3"/>
          <w:lang w:val="sr-Cyrl-RS" w:eastAsia="ar-SA"/>
        </w:rPr>
        <w:t xml:space="preserve"> </w:t>
      </w:r>
      <w:proofErr w:type="gramStart"/>
      <w:r w:rsidR="004F757A" w:rsidRPr="009A6C37">
        <w:rPr>
          <w:b/>
          <w:bCs/>
          <w:kern w:val="3"/>
          <w:lang w:val="sr-Cyrl-RS" w:eastAsia="ar-SA"/>
        </w:rPr>
        <w:t>17.04.2025</w:t>
      </w:r>
      <w:r w:rsidR="004F757A">
        <w:rPr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388C31C" w:rsidR="005C2B67" w:rsidRPr="004F757A" w:rsidRDefault="004F757A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  <w:r>
        <w:rPr>
          <w:lang w:val="sr-Cyrl-RS"/>
        </w:rPr>
        <w:t>: 063/116-14-04</w:t>
      </w:r>
    </w:p>
    <w:sectPr w:rsidR="005C2B67" w:rsidRPr="004F757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1E2D9" w14:textId="77777777" w:rsidR="00317E17" w:rsidRDefault="00317E17">
      <w:r>
        <w:separator/>
      </w:r>
    </w:p>
  </w:endnote>
  <w:endnote w:type="continuationSeparator" w:id="0">
    <w:p w14:paraId="3FD33131" w14:textId="77777777" w:rsidR="00317E17" w:rsidRDefault="0031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06D8" w14:textId="77777777" w:rsidR="00317E17" w:rsidRDefault="00317E17">
      <w:r>
        <w:separator/>
      </w:r>
    </w:p>
  </w:footnote>
  <w:footnote w:type="continuationSeparator" w:id="0">
    <w:p w14:paraId="2C236996" w14:textId="77777777" w:rsidR="00317E17" w:rsidRDefault="00317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9084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A6C05"/>
    <w:rsid w:val="00317E17"/>
    <w:rsid w:val="00330822"/>
    <w:rsid w:val="003C67F7"/>
    <w:rsid w:val="00434B37"/>
    <w:rsid w:val="004913EC"/>
    <w:rsid w:val="004E0886"/>
    <w:rsid w:val="004F757A"/>
    <w:rsid w:val="005C2B67"/>
    <w:rsid w:val="00707CE2"/>
    <w:rsid w:val="007260CD"/>
    <w:rsid w:val="00824215"/>
    <w:rsid w:val="008432DD"/>
    <w:rsid w:val="00864A03"/>
    <w:rsid w:val="00942F87"/>
    <w:rsid w:val="00955644"/>
    <w:rsid w:val="009A6C37"/>
    <w:rsid w:val="00A3396B"/>
    <w:rsid w:val="00C42CB4"/>
    <w:rsid w:val="00D409D4"/>
    <w:rsid w:val="00DE678A"/>
    <w:rsid w:val="00E45924"/>
    <w:rsid w:val="00E97BE4"/>
    <w:rsid w:val="00EC05A7"/>
    <w:rsid w:val="00EC7BBA"/>
    <w:rsid w:val="00F8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2025-04-03T11:08:00Z</dcterms:modified>
</cp:coreProperties>
</file>